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526" w:type="dxa"/>
        <w:tblInd w:w="-743" w:type="dxa"/>
        <w:tblLook w:val="04A0" w:firstRow="1" w:lastRow="0" w:firstColumn="1" w:lastColumn="0" w:noHBand="0" w:noVBand="1"/>
      </w:tblPr>
      <w:tblGrid>
        <w:gridCol w:w="2526"/>
      </w:tblGrid>
      <w:tr w:rsidR="00B22493" w:rsidRPr="003A7852" w:rsidTr="00B22493">
        <w:tc>
          <w:tcPr>
            <w:tcW w:w="2526" w:type="dxa"/>
            <w:shd w:val="clear" w:color="auto" w:fill="auto"/>
          </w:tcPr>
          <w:p w:rsidR="00B22493" w:rsidRPr="003A7852" w:rsidRDefault="00B22493" w:rsidP="003A7852">
            <w:pPr>
              <w:keepNext/>
              <w:outlineLvl w:val="6"/>
              <w:rPr>
                <w:b/>
                <w:sz w:val="28"/>
                <w:szCs w:val="20"/>
              </w:rPr>
            </w:pPr>
            <w:bookmarkStart w:id="0" w:name="_GoBack"/>
            <w:bookmarkEnd w:id="0"/>
          </w:p>
        </w:tc>
      </w:tr>
    </w:tbl>
    <w:p w:rsidR="00657D90" w:rsidRDefault="00657D90" w:rsidP="00657D90">
      <w:pPr>
        <w:pStyle w:val="Default"/>
      </w:pPr>
    </w:p>
    <w:p w:rsidR="00B22493" w:rsidRDefault="00B22493" w:rsidP="00B22493">
      <w:pPr>
        <w:jc w:val="center"/>
      </w:pPr>
      <w:r w:rsidRPr="00B22493">
        <w:t>C O M U N E   D I   A S S O R O</w:t>
      </w:r>
    </w:p>
    <w:p w:rsidR="00B22493" w:rsidRPr="00B22493" w:rsidRDefault="00B22493" w:rsidP="00B22493">
      <w:pPr>
        <w:jc w:val="center"/>
      </w:pPr>
    </w:p>
    <w:p w:rsidR="00B22493" w:rsidRPr="00B22493" w:rsidRDefault="00B22493" w:rsidP="00B22493">
      <w:pPr>
        <w:jc w:val="center"/>
        <w:rPr>
          <w:b/>
          <w:u w:val="single"/>
        </w:rPr>
      </w:pPr>
      <w:r w:rsidRPr="00B22493">
        <w:rPr>
          <w:noProof/>
        </w:rPr>
        <w:drawing>
          <wp:inline distT="0" distB="0" distL="0" distR="0" wp14:anchorId="382E3666" wp14:editId="5FE9C17E">
            <wp:extent cx="704850" cy="80010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493" w:rsidRDefault="00B22493" w:rsidP="00B22493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3A7852" w:rsidRPr="001A5B1B" w:rsidRDefault="00D033A7" w:rsidP="001A5B1B">
      <w:pPr>
        <w:pStyle w:val="Default"/>
        <w:jc w:val="center"/>
        <w:rPr>
          <w:rFonts w:ascii="Times New Roman" w:hAnsi="Times New Roman" w:cs="Times New Roman"/>
          <w:b/>
        </w:rPr>
      </w:pPr>
      <w:r w:rsidRPr="001A5B1B">
        <w:rPr>
          <w:rFonts w:ascii="Times New Roman" w:hAnsi="Times New Roman" w:cs="Times New Roman"/>
          <w:b/>
        </w:rPr>
        <w:t>PROTOCOLLO DI INTESA</w:t>
      </w:r>
    </w:p>
    <w:p w:rsidR="001A5B1B" w:rsidRPr="001A5B1B" w:rsidRDefault="001A5B1B" w:rsidP="001A5B1B">
      <w:pPr>
        <w:pStyle w:val="Default"/>
        <w:jc w:val="center"/>
        <w:rPr>
          <w:rFonts w:ascii="Times New Roman" w:hAnsi="Times New Roman" w:cs="Times New Roman"/>
          <w:b/>
        </w:rPr>
      </w:pPr>
    </w:p>
    <w:p w:rsidR="001A5B1B" w:rsidRPr="001A5B1B" w:rsidRDefault="001A5B1B" w:rsidP="001A5B1B">
      <w:pPr>
        <w:pStyle w:val="Default"/>
        <w:jc w:val="center"/>
        <w:rPr>
          <w:rFonts w:ascii="Times New Roman" w:hAnsi="Times New Roman" w:cs="Times New Roman"/>
        </w:rPr>
      </w:pPr>
      <w:r w:rsidRPr="001A5B1B">
        <w:rPr>
          <w:rFonts w:ascii="Times New Roman" w:hAnsi="Times New Roman" w:cs="Times New Roman"/>
          <w:b/>
        </w:rPr>
        <w:t>TRA</w:t>
      </w:r>
    </w:p>
    <w:p w:rsidR="00B22493" w:rsidRPr="007846E6" w:rsidRDefault="00B22493" w:rsidP="00B22493">
      <w:pPr>
        <w:pStyle w:val="Corpotesto"/>
        <w:jc w:val="center"/>
        <w:rPr>
          <w:sz w:val="22"/>
          <w:szCs w:val="22"/>
        </w:rPr>
      </w:pPr>
    </w:p>
    <w:p w:rsidR="00B22493" w:rsidRPr="007846E6" w:rsidRDefault="00B22493" w:rsidP="00A05641">
      <w:pPr>
        <w:jc w:val="both"/>
        <w:rPr>
          <w:sz w:val="22"/>
          <w:szCs w:val="22"/>
        </w:rPr>
      </w:pPr>
      <w:r w:rsidRPr="00A05641">
        <w:rPr>
          <w:sz w:val="22"/>
          <w:szCs w:val="22"/>
        </w:rPr>
        <w:t>Il Comune di Assoro</w:t>
      </w:r>
      <w:r w:rsidRPr="007846E6">
        <w:rPr>
          <w:sz w:val="22"/>
          <w:szCs w:val="22"/>
        </w:rPr>
        <w:t>, C.F.0005240866,  nella persona del</w:t>
      </w:r>
      <w:r w:rsidR="00A05641">
        <w:rPr>
          <w:sz w:val="22"/>
          <w:szCs w:val="22"/>
        </w:rPr>
        <w:t xml:space="preserve">la </w:t>
      </w:r>
      <w:r w:rsidRPr="007846E6">
        <w:rPr>
          <w:sz w:val="22"/>
          <w:szCs w:val="22"/>
        </w:rPr>
        <w:t xml:space="preserve"> Dott.</w:t>
      </w:r>
      <w:r w:rsidR="00A05641">
        <w:rPr>
          <w:sz w:val="22"/>
          <w:szCs w:val="22"/>
        </w:rPr>
        <w:t>ssa Maria Ruffetto</w:t>
      </w:r>
      <w:r w:rsidRPr="007846E6">
        <w:rPr>
          <w:sz w:val="22"/>
          <w:szCs w:val="22"/>
        </w:rPr>
        <w:t>,  nella qualità di</w:t>
      </w:r>
      <w:r w:rsidR="00A05641">
        <w:rPr>
          <w:sz w:val="22"/>
          <w:szCs w:val="22"/>
        </w:rPr>
        <w:t xml:space="preserve"> responsabile del settore I-Affari generali, servizi culturali e socio-assistenziali</w:t>
      </w:r>
      <w:r w:rsidRPr="007846E6">
        <w:rPr>
          <w:sz w:val="22"/>
          <w:szCs w:val="22"/>
        </w:rPr>
        <w:t xml:space="preserve">   </w:t>
      </w:r>
    </w:p>
    <w:p w:rsidR="00B22493" w:rsidRPr="007846E6" w:rsidRDefault="00B22493" w:rsidP="00B22493">
      <w:pPr>
        <w:jc w:val="both"/>
        <w:rPr>
          <w:sz w:val="22"/>
          <w:szCs w:val="22"/>
        </w:rPr>
      </w:pPr>
    </w:p>
    <w:p w:rsidR="00EE3CBB" w:rsidRPr="007846E6" w:rsidRDefault="00EE3CBB" w:rsidP="001A5B1B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846E6">
        <w:rPr>
          <w:rFonts w:ascii="Times New Roman" w:hAnsi="Times New Roman" w:cs="Times New Roman"/>
          <w:b/>
          <w:bCs/>
          <w:sz w:val="22"/>
          <w:szCs w:val="22"/>
        </w:rPr>
        <w:t>E</w:t>
      </w:r>
    </w:p>
    <w:p w:rsidR="003A7852" w:rsidRPr="007846E6" w:rsidRDefault="00A05641" w:rsidP="00A05641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L’Associazione S</w:t>
      </w:r>
      <w:r w:rsidR="00B22493" w:rsidRPr="007846E6">
        <w:rPr>
          <w:rFonts w:ascii="Times New Roman" w:hAnsi="Times New Roman" w:cs="Times New Roman"/>
          <w:sz w:val="22"/>
          <w:szCs w:val="22"/>
        </w:rPr>
        <w:t xml:space="preserve">portiva </w:t>
      </w:r>
      <w:r>
        <w:rPr>
          <w:rFonts w:ascii="Times New Roman" w:hAnsi="Times New Roman" w:cs="Times New Roman"/>
          <w:sz w:val="22"/>
          <w:szCs w:val="22"/>
        </w:rPr>
        <w:t xml:space="preserve">Dilettantistica </w:t>
      </w:r>
      <w:r w:rsidR="00B22493" w:rsidRPr="007846E6">
        <w:rPr>
          <w:rFonts w:ascii="Times New Roman" w:hAnsi="Times New Roman" w:cs="Times New Roman"/>
          <w:sz w:val="22"/>
          <w:szCs w:val="22"/>
        </w:rPr>
        <w:t>ASD New Latin Club</w:t>
      </w:r>
      <w:r w:rsidR="002B6BA5" w:rsidRPr="007846E6">
        <w:rPr>
          <w:rFonts w:ascii="Times New Roman" w:hAnsi="Times New Roman" w:cs="Times New Roman"/>
          <w:sz w:val="22"/>
          <w:szCs w:val="22"/>
        </w:rPr>
        <w:t>, con sede</w:t>
      </w:r>
      <w:r w:rsidR="00B22493" w:rsidRPr="007846E6">
        <w:rPr>
          <w:rFonts w:ascii="Times New Roman" w:hAnsi="Times New Roman" w:cs="Times New Roman"/>
          <w:sz w:val="22"/>
          <w:szCs w:val="22"/>
        </w:rPr>
        <w:t xml:space="preserve"> ad Assoro in via A</w:t>
      </w:r>
      <w:r w:rsidR="00D93482" w:rsidRPr="007846E6">
        <w:rPr>
          <w:rFonts w:ascii="Times New Roman" w:hAnsi="Times New Roman" w:cs="Times New Roman"/>
          <w:sz w:val="22"/>
          <w:szCs w:val="22"/>
        </w:rPr>
        <w:t>.</w:t>
      </w:r>
      <w:r w:rsidR="00B22493" w:rsidRPr="007846E6">
        <w:rPr>
          <w:rFonts w:ascii="Times New Roman" w:hAnsi="Times New Roman" w:cs="Times New Roman"/>
          <w:sz w:val="22"/>
          <w:szCs w:val="22"/>
        </w:rPr>
        <w:t xml:space="preserve"> Gramsci, 17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="002B6BA5" w:rsidRPr="007846E6">
        <w:rPr>
          <w:rFonts w:ascii="Times New Roman" w:hAnsi="Times New Roman" w:cs="Times New Roman"/>
          <w:sz w:val="22"/>
          <w:szCs w:val="22"/>
        </w:rPr>
        <w:t>nella persona del rappresentante legale, Sig.ra</w:t>
      </w:r>
      <w:r w:rsidR="00665569" w:rsidRPr="007846E6">
        <w:rPr>
          <w:rFonts w:ascii="Times New Roman" w:hAnsi="Times New Roman" w:cs="Times New Roman"/>
          <w:sz w:val="22"/>
          <w:szCs w:val="22"/>
        </w:rPr>
        <w:t xml:space="preserve"> </w:t>
      </w:r>
      <w:r w:rsidR="00B22493" w:rsidRPr="007846E6">
        <w:rPr>
          <w:rFonts w:ascii="Times New Roman" w:hAnsi="Times New Roman" w:cs="Times New Roman"/>
          <w:sz w:val="22"/>
          <w:szCs w:val="22"/>
        </w:rPr>
        <w:t>Pittalà Antonina</w:t>
      </w:r>
      <w:r w:rsidR="00D93482" w:rsidRPr="007846E6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nata a Leonforte</w:t>
      </w:r>
      <w:r w:rsidR="00B22493" w:rsidRPr="007846E6">
        <w:rPr>
          <w:rFonts w:ascii="Times New Roman" w:hAnsi="Times New Roman" w:cs="Times New Roman"/>
          <w:sz w:val="22"/>
          <w:szCs w:val="22"/>
        </w:rPr>
        <w:t xml:space="preserve"> il 14/10/1958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="00B22493" w:rsidRPr="007846E6">
        <w:rPr>
          <w:rFonts w:ascii="Times New Roman" w:hAnsi="Times New Roman" w:cs="Times New Roman"/>
          <w:sz w:val="22"/>
          <w:szCs w:val="22"/>
        </w:rPr>
        <w:t xml:space="preserve">C.F. </w:t>
      </w:r>
      <w:r w:rsidR="001A5B1B">
        <w:rPr>
          <w:rFonts w:ascii="Times New Roman" w:hAnsi="Times New Roman" w:cs="Times New Roman"/>
          <w:sz w:val="22"/>
          <w:szCs w:val="22"/>
        </w:rPr>
        <w:t>91049870867</w:t>
      </w:r>
    </w:p>
    <w:p w:rsidR="00B22493" w:rsidRPr="007846E6" w:rsidRDefault="00B22493" w:rsidP="00D93482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B22493" w:rsidRPr="007846E6" w:rsidRDefault="00B22493" w:rsidP="00B22493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sz w:val="22"/>
          <w:szCs w:val="22"/>
        </w:rPr>
        <w:t>E</w:t>
      </w:r>
    </w:p>
    <w:p w:rsidR="00B22493" w:rsidRPr="007846E6" w:rsidRDefault="00B22493" w:rsidP="001A5B1B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B22493" w:rsidRPr="007846E6" w:rsidRDefault="00A05641" w:rsidP="00A05641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L’Associazione S</w:t>
      </w:r>
      <w:r w:rsidRPr="007846E6">
        <w:rPr>
          <w:rFonts w:ascii="Times New Roman" w:hAnsi="Times New Roman" w:cs="Times New Roman"/>
          <w:sz w:val="22"/>
          <w:szCs w:val="22"/>
        </w:rPr>
        <w:t xml:space="preserve">portiva </w:t>
      </w:r>
      <w:r>
        <w:rPr>
          <w:rFonts w:ascii="Times New Roman" w:hAnsi="Times New Roman" w:cs="Times New Roman"/>
          <w:sz w:val="22"/>
          <w:szCs w:val="22"/>
        </w:rPr>
        <w:t xml:space="preserve">Dilettantistica </w:t>
      </w:r>
      <w:r w:rsidR="00B22493" w:rsidRPr="007846E6">
        <w:rPr>
          <w:rFonts w:ascii="Times New Roman" w:hAnsi="Times New Roman" w:cs="Times New Roman"/>
          <w:sz w:val="22"/>
          <w:szCs w:val="22"/>
        </w:rPr>
        <w:t xml:space="preserve">ASD </w:t>
      </w:r>
      <w:r>
        <w:rPr>
          <w:rFonts w:ascii="Times New Roman" w:hAnsi="Times New Roman" w:cs="Times New Roman"/>
          <w:sz w:val="22"/>
          <w:szCs w:val="22"/>
        </w:rPr>
        <w:t>GYMNASIUM ASAR</w:t>
      </w:r>
      <w:r w:rsidR="00B22493" w:rsidRPr="007846E6">
        <w:rPr>
          <w:rFonts w:ascii="Times New Roman" w:hAnsi="Times New Roman" w:cs="Times New Roman"/>
          <w:sz w:val="22"/>
          <w:szCs w:val="22"/>
        </w:rPr>
        <w:t>, con sede ad Assoro in via Timpanaro, 25 nella persona del rappresentante lega</w:t>
      </w:r>
      <w:r>
        <w:rPr>
          <w:rFonts w:ascii="Times New Roman" w:hAnsi="Times New Roman" w:cs="Times New Roman"/>
          <w:sz w:val="22"/>
          <w:szCs w:val="22"/>
        </w:rPr>
        <w:t>le sig.ra Giunta Alba, nata ad Enna, il 05/05/1992, C.F. 91059130863</w:t>
      </w:r>
    </w:p>
    <w:p w:rsidR="00B22493" w:rsidRPr="007846E6" w:rsidRDefault="00B22493" w:rsidP="00B22493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7420AB" w:rsidRPr="007846E6" w:rsidRDefault="007420AB" w:rsidP="00EA5FB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7420AB" w:rsidRPr="007846E6" w:rsidRDefault="007420AB" w:rsidP="008C3496">
      <w:pPr>
        <w:pStyle w:val="Default"/>
        <w:ind w:left="7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846E6">
        <w:rPr>
          <w:rFonts w:ascii="Times New Roman" w:hAnsi="Times New Roman" w:cs="Times New Roman"/>
          <w:b/>
          <w:bCs/>
          <w:sz w:val="22"/>
          <w:szCs w:val="22"/>
        </w:rPr>
        <w:t>PREMESSO CHE</w:t>
      </w:r>
    </w:p>
    <w:p w:rsidR="007420AB" w:rsidRPr="007846E6" w:rsidRDefault="007420AB" w:rsidP="00EA5FB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7420AB" w:rsidRDefault="00AF39EB" w:rsidP="00A05641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7846E6">
        <w:rPr>
          <w:sz w:val="22"/>
          <w:szCs w:val="22"/>
        </w:rPr>
        <w:t xml:space="preserve"> L</w:t>
      </w:r>
      <w:r w:rsidR="007420AB" w:rsidRPr="007846E6">
        <w:rPr>
          <w:sz w:val="22"/>
          <w:szCs w:val="22"/>
        </w:rPr>
        <w:t>’articolo 1 della legge 328/2000, rubricato “Principi generali e finalità”, recita: “La Repubblica assicura alle persone e alle famiglie un sistema integrato di interventi e servizi sociali, promuove interventi per garantire la qualità della vita, pari opportunità, non discriminazione e diritti di cittadinanza, previene, elimina o riduce le condizioni di disabilità, di bisogno e di disagio individuale e familiare, derivanti da inadeguatezza del reddito, difficoltà sociali e condizioni di non autonomia, in coerenza con gli articoli 2, 3 e 38 della Costituzione”;</w:t>
      </w:r>
    </w:p>
    <w:p w:rsidR="006A1FE5" w:rsidRPr="00636B54" w:rsidRDefault="006A1FE5" w:rsidP="00A05641">
      <w:pPr>
        <w:pStyle w:val="Paragrafoelenco"/>
        <w:numPr>
          <w:ilvl w:val="0"/>
          <w:numId w:val="1"/>
        </w:numPr>
        <w:spacing w:after="160" w:line="259" w:lineRule="auto"/>
        <w:contextualSpacing/>
        <w:jc w:val="both"/>
      </w:pPr>
      <w:r w:rsidRPr="007F5EF3">
        <w:t>Art. 1, comma 449, lettera d-quinquies, terzo periodo della legge 232/2016, per l’anno 2022 – Incremento della dotazione del Fondo di solidarietà comunale – Destinazione delle risorse aggiuntive finalizzate al po</w:t>
      </w:r>
      <w:r>
        <w:t>tenziamento dei servizi sociali.</w:t>
      </w:r>
    </w:p>
    <w:p w:rsidR="00B22493" w:rsidRPr="007846E6" w:rsidRDefault="00B22493" w:rsidP="00A05641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7846E6">
        <w:rPr>
          <w:bCs/>
          <w:sz w:val="22"/>
          <w:szCs w:val="22"/>
        </w:rPr>
        <w:t>E’ intendimento dell’Amministrazione C</w:t>
      </w:r>
      <w:r w:rsidRPr="007846E6">
        <w:rPr>
          <w:sz w:val="22"/>
          <w:szCs w:val="22"/>
        </w:rPr>
        <w:t xml:space="preserve">omunale potenziare i servizi sociali avviando per l’anno 2022 il programma di </w:t>
      </w:r>
      <w:r w:rsidRPr="004979BD">
        <w:rPr>
          <w:sz w:val="22"/>
          <w:szCs w:val="22"/>
          <w:u w:val="single"/>
        </w:rPr>
        <w:t>servizio socio-educativo territoriale per le famiglie con figli minori residenti nel Comune</w:t>
      </w:r>
      <w:r w:rsidRPr="007846E6">
        <w:rPr>
          <w:sz w:val="22"/>
          <w:szCs w:val="22"/>
        </w:rPr>
        <w:t xml:space="preserve"> </w:t>
      </w:r>
      <w:r w:rsidRPr="004979BD">
        <w:rPr>
          <w:sz w:val="22"/>
          <w:szCs w:val="22"/>
          <w:u w:val="single"/>
        </w:rPr>
        <w:t>di Assoro</w:t>
      </w:r>
      <w:r w:rsidRPr="007846E6">
        <w:rPr>
          <w:sz w:val="22"/>
          <w:szCs w:val="22"/>
        </w:rPr>
        <w:t>, in collaborazione con le associazioni del territorio in ATS</w:t>
      </w:r>
      <w:r w:rsidR="00636B54">
        <w:rPr>
          <w:sz w:val="22"/>
          <w:szCs w:val="22"/>
        </w:rPr>
        <w:t>,</w:t>
      </w:r>
      <w:r w:rsidRPr="007846E6">
        <w:rPr>
          <w:sz w:val="22"/>
          <w:szCs w:val="22"/>
        </w:rPr>
        <w:t xml:space="preserve"> relativamente alle attività sportive,</w:t>
      </w:r>
    </w:p>
    <w:p w:rsidR="007C3FA5" w:rsidRPr="007846E6" w:rsidRDefault="007C3FA5" w:rsidP="00A05641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bCs/>
          <w:sz w:val="22"/>
          <w:szCs w:val="22"/>
        </w:rPr>
        <w:t>È necessario il raccordo tra l’Uf</w:t>
      </w:r>
      <w:r w:rsidR="00636B54">
        <w:rPr>
          <w:rFonts w:ascii="Times New Roman" w:hAnsi="Times New Roman" w:cs="Times New Roman"/>
          <w:bCs/>
          <w:sz w:val="22"/>
          <w:szCs w:val="22"/>
        </w:rPr>
        <w:t>ficio di servizi sociali del Comune</w:t>
      </w:r>
      <w:r w:rsidR="00B22493" w:rsidRPr="007846E6">
        <w:rPr>
          <w:rFonts w:ascii="Times New Roman" w:hAnsi="Times New Roman" w:cs="Times New Roman"/>
          <w:bCs/>
          <w:sz w:val="22"/>
          <w:szCs w:val="22"/>
        </w:rPr>
        <w:t xml:space="preserve"> e le associazioni presso le quali si svolgerà l’attività sportiva prevista dal programma del servizio socio-educativo territoriale </w:t>
      </w:r>
      <w:r w:rsidRPr="007846E6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:rsidR="003161E8" w:rsidRPr="007846E6" w:rsidRDefault="00E06A1A" w:rsidP="00A05641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bCs/>
          <w:sz w:val="22"/>
          <w:szCs w:val="22"/>
        </w:rPr>
        <w:t>L</w:t>
      </w:r>
      <w:r w:rsidR="003161E8" w:rsidRPr="007846E6">
        <w:rPr>
          <w:rFonts w:ascii="Times New Roman" w:hAnsi="Times New Roman" w:cs="Times New Roman"/>
          <w:bCs/>
          <w:sz w:val="22"/>
          <w:szCs w:val="22"/>
        </w:rPr>
        <w:t xml:space="preserve">’ associazione </w:t>
      </w:r>
      <w:r w:rsidR="003161E8" w:rsidRPr="00A05641">
        <w:rPr>
          <w:rFonts w:ascii="Times New Roman" w:hAnsi="Times New Roman" w:cs="Times New Roman"/>
          <w:bCs/>
          <w:sz w:val="22"/>
          <w:szCs w:val="22"/>
        </w:rPr>
        <w:t xml:space="preserve">ASD NEW LATIN </w:t>
      </w:r>
      <w:r w:rsidR="00A05641" w:rsidRPr="00A05641">
        <w:rPr>
          <w:rFonts w:ascii="Times New Roman" w:hAnsi="Times New Roman" w:cs="Times New Roman"/>
          <w:bCs/>
          <w:sz w:val="22"/>
          <w:szCs w:val="22"/>
        </w:rPr>
        <w:t>CLUB</w:t>
      </w:r>
      <w:r w:rsidR="003161E8" w:rsidRPr="007846E6">
        <w:rPr>
          <w:rFonts w:ascii="Times New Roman" w:hAnsi="Times New Roman" w:cs="Times New Roman"/>
          <w:bCs/>
          <w:sz w:val="22"/>
          <w:szCs w:val="22"/>
        </w:rPr>
        <w:t xml:space="preserve"> di Assoro e l’associazione ASD </w:t>
      </w:r>
      <w:r w:rsidR="00636B54" w:rsidRPr="007846E6">
        <w:rPr>
          <w:rFonts w:ascii="Times New Roman" w:hAnsi="Times New Roman" w:cs="Times New Roman"/>
          <w:bCs/>
          <w:sz w:val="22"/>
          <w:szCs w:val="22"/>
        </w:rPr>
        <w:t>GYMNASIUM</w:t>
      </w:r>
      <w:r w:rsidR="003161E8" w:rsidRPr="007846E6">
        <w:rPr>
          <w:rFonts w:ascii="Times New Roman" w:hAnsi="Times New Roman" w:cs="Times New Roman"/>
          <w:bCs/>
          <w:sz w:val="22"/>
          <w:szCs w:val="22"/>
        </w:rPr>
        <w:t xml:space="preserve"> ASAR di Assoro </w:t>
      </w:r>
      <w:r w:rsidRPr="007846E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7C3FA5" w:rsidRPr="007846E6">
        <w:rPr>
          <w:rFonts w:ascii="Times New Roman" w:hAnsi="Times New Roman" w:cs="Times New Roman"/>
          <w:sz w:val="22"/>
          <w:szCs w:val="22"/>
        </w:rPr>
        <w:t xml:space="preserve"> ha</w:t>
      </w:r>
      <w:r w:rsidR="003161E8" w:rsidRPr="007846E6">
        <w:rPr>
          <w:rFonts w:ascii="Times New Roman" w:hAnsi="Times New Roman" w:cs="Times New Roman"/>
          <w:sz w:val="22"/>
          <w:szCs w:val="22"/>
        </w:rPr>
        <w:t>nno</w:t>
      </w:r>
      <w:r w:rsidR="007C3FA5" w:rsidRPr="007846E6">
        <w:rPr>
          <w:rFonts w:ascii="Times New Roman" w:hAnsi="Times New Roman" w:cs="Times New Roman"/>
          <w:sz w:val="22"/>
          <w:szCs w:val="22"/>
        </w:rPr>
        <w:t xml:space="preserve"> dato la propria disponibilità </w:t>
      </w:r>
      <w:r w:rsidR="003161E8" w:rsidRPr="007846E6">
        <w:rPr>
          <w:rFonts w:ascii="Times New Roman" w:hAnsi="Times New Roman" w:cs="Times New Roman"/>
          <w:sz w:val="22"/>
          <w:szCs w:val="22"/>
        </w:rPr>
        <w:t xml:space="preserve">rispettivamente </w:t>
      </w:r>
      <w:r w:rsidR="007C3FA5" w:rsidRPr="007846E6">
        <w:rPr>
          <w:rFonts w:ascii="Times New Roman" w:hAnsi="Times New Roman" w:cs="Times New Roman"/>
          <w:sz w:val="22"/>
          <w:szCs w:val="22"/>
        </w:rPr>
        <w:t>con nota prot. n</w:t>
      </w:r>
      <w:r w:rsidR="003161E8" w:rsidRPr="007846E6">
        <w:rPr>
          <w:rFonts w:ascii="Times New Roman" w:hAnsi="Times New Roman" w:cs="Times New Roman"/>
          <w:sz w:val="22"/>
          <w:szCs w:val="22"/>
        </w:rPr>
        <w:t>.</w:t>
      </w:r>
      <w:r w:rsidR="00A05641">
        <w:rPr>
          <w:rFonts w:ascii="Times New Roman" w:hAnsi="Times New Roman" w:cs="Times New Roman"/>
          <w:sz w:val="22"/>
          <w:szCs w:val="22"/>
        </w:rPr>
        <w:t>12159</w:t>
      </w:r>
      <w:r w:rsidR="003161E8" w:rsidRPr="007846E6">
        <w:rPr>
          <w:rFonts w:ascii="Times New Roman" w:hAnsi="Times New Roman" w:cs="Times New Roman"/>
          <w:sz w:val="22"/>
          <w:szCs w:val="22"/>
        </w:rPr>
        <w:t xml:space="preserve"> </w:t>
      </w:r>
      <w:r w:rsidR="00A05641">
        <w:rPr>
          <w:rFonts w:ascii="Times New Roman" w:hAnsi="Times New Roman" w:cs="Times New Roman"/>
          <w:sz w:val="22"/>
          <w:szCs w:val="22"/>
        </w:rPr>
        <w:t xml:space="preserve"> del 02/12/2022 e prot. n. 12141 </w:t>
      </w:r>
      <w:r w:rsidR="003161E8" w:rsidRPr="007846E6">
        <w:rPr>
          <w:rFonts w:ascii="Times New Roman" w:hAnsi="Times New Roman" w:cs="Times New Roman"/>
          <w:sz w:val="22"/>
          <w:szCs w:val="22"/>
        </w:rPr>
        <w:t xml:space="preserve">del 02/12/2022 </w:t>
      </w:r>
    </w:p>
    <w:p w:rsidR="003A7852" w:rsidRPr="007846E6" w:rsidRDefault="009A73D9" w:rsidP="00A05641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sz w:val="22"/>
          <w:szCs w:val="22"/>
        </w:rPr>
        <w:t xml:space="preserve"> </w:t>
      </w:r>
      <w:r w:rsidR="001F3FF8" w:rsidRPr="007846E6">
        <w:rPr>
          <w:rFonts w:ascii="Times New Roman" w:hAnsi="Times New Roman" w:cs="Times New Roman"/>
          <w:sz w:val="22"/>
          <w:szCs w:val="22"/>
        </w:rPr>
        <w:t>C</w:t>
      </w:r>
      <w:r w:rsidRPr="007846E6">
        <w:rPr>
          <w:rFonts w:ascii="Times New Roman" w:hAnsi="Times New Roman" w:cs="Times New Roman"/>
          <w:sz w:val="22"/>
          <w:szCs w:val="22"/>
        </w:rPr>
        <w:t>iò</w:t>
      </w:r>
      <w:r w:rsidR="007C3FA5" w:rsidRPr="007846E6">
        <w:rPr>
          <w:rFonts w:ascii="Times New Roman" w:hAnsi="Times New Roman" w:cs="Times New Roman"/>
          <w:sz w:val="22"/>
          <w:szCs w:val="22"/>
        </w:rPr>
        <w:t xml:space="preserve"> premesso, si rende necessario la stipula di un Protocollo d’Intesa tra le parti, che disc</w:t>
      </w:r>
      <w:r w:rsidR="003161E8" w:rsidRPr="007846E6">
        <w:rPr>
          <w:rFonts w:ascii="Times New Roman" w:hAnsi="Times New Roman" w:cs="Times New Roman"/>
          <w:sz w:val="22"/>
          <w:szCs w:val="22"/>
        </w:rPr>
        <w:t>iplini i rapporti tra il Comune di Assoro</w:t>
      </w:r>
      <w:r w:rsidR="00636B54">
        <w:rPr>
          <w:rFonts w:ascii="Times New Roman" w:hAnsi="Times New Roman" w:cs="Times New Roman"/>
          <w:sz w:val="22"/>
          <w:szCs w:val="22"/>
        </w:rPr>
        <w:t xml:space="preserve">, </w:t>
      </w:r>
      <w:r w:rsidR="003161E8" w:rsidRPr="007846E6">
        <w:rPr>
          <w:rFonts w:ascii="Times New Roman" w:hAnsi="Times New Roman" w:cs="Times New Roman"/>
          <w:sz w:val="22"/>
          <w:szCs w:val="22"/>
        </w:rPr>
        <w:t>l’</w:t>
      </w:r>
      <w:r w:rsidR="00A05641">
        <w:rPr>
          <w:rFonts w:ascii="Times New Roman" w:hAnsi="Times New Roman" w:cs="Times New Roman"/>
          <w:bCs/>
          <w:sz w:val="22"/>
          <w:szCs w:val="22"/>
        </w:rPr>
        <w:t>a</w:t>
      </w:r>
      <w:r w:rsidR="003161E8" w:rsidRPr="007846E6">
        <w:rPr>
          <w:rFonts w:ascii="Times New Roman" w:hAnsi="Times New Roman" w:cs="Times New Roman"/>
          <w:bCs/>
          <w:sz w:val="22"/>
          <w:szCs w:val="22"/>
        </w:rPr>
        <w:t xml:space="preserve">ssociazione ASD NEW LATIN Club di Assoro e l’associazione ADS </w:t>
      </w:r>
      <w:r w:rsidR="00636B54" w:rsidRPr="007846E6">
        <w:rPr>
          <w:rFonts w:ascii="Times New Roman" w:hAnsi="Times New Roman" w:cs="Times New Roman"/>
          <w:bCs/>
          <w:sz w:val="22"/>
          <w:szCs w:val="22"/>
        </w:rPr>
        <w:t xml:space="preserve">GYMNASIUM ASAR </w:t>
      </w:r>
      <w:r w:rsidR="003161E8" w:rsidRPr="007846E6">
        <w:rPr>
          <w:rFonts w:ascii="Times New Roman" w:hAnsi="Times New Roman" w:cs="Times New Roman"/>
          <w:bCs/>
          <w:sz w:val="22"/>
          <w:szCs w:val="22"/>
        </w:rPr>
        <w:t xml:space="preserve">di Assoro </w:t>
      </w:r>
      <w:r w:rsidR="003161E8" w:rsidRPr="007846E6">
        <w:rPr>
          <w:rFonts w:ascii="Times New Roman" w:hAnsi="Times New Roman" w:cs="Times New Roman"/>
          <w:sz w:val="22"/>
          <w:szCs w:val="22"/>
        </w:rPr>
        <w:t>per favorire lo svolgimento dell’</w:t>
      </w:r>
      <w:r w:rsidR="00EE3F8F" w:rsidRPr="007846E6">
        <w:rPr>
          <w:rFonts w:ascii="Times New Roman" w:hAnsi="Times New Roman" w:cs="Times New Roman"/>
          <w:sz w:val="22"/>
          <w:szCs w:val="22"/>
        </w:rPr>
        <w:t xml:space="preserve"> a</w:t>
      </w:r>
      <w:r w:rsidR="003161E8" w:rsidRPr="007846E6">
        <w:rPr>
          <w:rFonts w:ascii="Times New Roman" w:hAnsi="Times New Roman" w:cs="Times New Roman"/>
          <w:sz w:val="22"/>
          <w:szCs w:val="22"/>
        </w:rPr>
        <w:t xml:space="preserve">ttività sportiva </w:t>
      </w:r>
      <w:r w:rsidR="00A05641">
        <w:rPr>
          <w:rFonts w:ascii="Times New Roman" w:hAnsi="Times New Roman" w:cs="Times New Roman"/>
          <w:sz w:val="22"/>
          <w:szCs w:val="22"/>
        </w:rPr>
        <w:t xml:space="preserve"> a favore di</w:t>
      </w:r>
      <w:r w:rsidR="00F07BA0">
        <w:rPr>
          <w:rFonts w:ascii="Times New Roman" w:hAnsi="Times New Roman" w:cs="Times New Roman"/>
          <w:sz w:val="22"/>
          <w:szCs w:val="22"/>
        </w:rPr>
        <w:t xml:space="preserve"> </w:t>
      </w:r>
      <w:r w:rsidR="00636B54">
        <w:rPr>
          <w:rFonts w:ascii="Times New Roman" w:hAnsi="Times New Roman" w:cs="Times New Roman"/>
          <w:b/>
          <w:sz w:val="22"/>
          <w:szCs w:val="22"/>
        </w:rPr>
        <w:t>n. 30</w:t>
      </w:r>
      <w:r w:rsidR="003161E8" w:rsidRPr="007846E6">
        <w:rPr>
          <w:rFonts w:ascii="Times New Roman" w:hAnsi="Times New Roman" w:cs="Times New Roman"/>
          <w:b/>
          <w:sz w:val="22"/>
          <w:szCs w:val="22"/>
        </w:rPr>
        <w:t xml:space="preserve"> minori dall’età compresa tra i 13 e i 18 anni </w:t>
      </w:r>
      <w:r w:rsidR="0039567E" w:rsidRPr="007846E6">
        <w:rPr>
          <w:rFonts w:ascii="Times New Roman" w:hAnsi="Times New Roman" w:cs="Times New Roman"/>
          <w:sz w:val="22"/>
          <w:szCs w:val="22"/>
        </w:rPr>
        <w:t xml:space="preserve"> reside</w:t>
      </w:r>
      <w:r w:rsidR="003161E8" w:rsidRPr="007846E6">
        <w:rPr>
          <w:rFonts w:ascii="Times New Roman" w:hAnsi="Times New Roman" w:cs="Times New Roman"/>
          <w:sz w:val="22"/>
          <w:szCs w:val="22"/>
        </w:rPr>
        <w:t>nti nel territorio di Assoro</w:t>
      </w:r>
      <w:r w:rsidR="00636B54">
        <w:rPr>
          <w:rFonts w:ascii="Times New Roman" w:hAnsi="Times New Roman" w:cs="Times New Roman"/>
          <w:sz w:val="22"/>
          <w:szCs w:val="22"/>
        </w:rPr>
        <w:t xml:space="preserve"> </w:t>
      </w:r>
      <w:r w:rsidR="005043DA" w:rsidRPr="007846E6">
        <w:rPr>
          <w:rFonts w:ascii="Times New Roman" w:hAnsi="Times New Roman" w:cs="Times New Roman"/>
          <w:sz w:val="22"/>
          <w:szCs w:val="22"/>
        </w:rPr>
        <w:t xml:space="preserve"> e pertanto</w:t>
      </w:r>
      <w:r w:rsidR="003161E8" w:rsidRPr="007846E6">
        <w:rPr>
          <w:rFonts w:ascii="Times New Roman" w:hAnsi="Times New Roman" w:cs="Times New Roman"/>
          <w:sz w:val="22"/>
          <w:szCs w:val="22"/>
        </w:rPr>
        <w:t xml:space="preserve"> </w:t>
      </w:r>
    </w:p>
    <w:p w:rsidR="00D033A7" w:rsidRPr="007846E6" w:rsidRDefault="00D033A7" w:rsidP="00A05641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63FF9" w:rsidRPr="007846E6" w:rsidRDefault="000F08F4" w:rsidP="00E762BA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b/>
          <w:bCs/>
          <w:sz w:val="22"/>
          <w:szCs w:val="22"/>
        </w:rPr>
        <w:t>SI CONVIENE E STIPULA QUANTO SEGUE</w:t>
      </w:r>
    </w:p>
    <w:p w:rsidR="00E762BA" w:rsidRPr="007846E6" w:rsidRDefault="00E762BA" w:rsidP="00E762BA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6274A5" w:rsidRPr="007846E6" w:rsidRDefault="00863FF9" w:rsidP="00E762BA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846E6">
        <w:rPr>
          <w:rFonts w:ascii="Times New Roman" w:hAnsi="Times New Roman" w:cs="Times New Roman"/>
          <w:b/>
          <w:bCs/>
          <w:sz w:val="22"/>
          <w:szCs w:val="22"/>
        </w:rPr>
        <w:t>Art. 1</w:t>
      </w:r>
    </w:p>
    <w:p w:rsidR="00AA66FF" w:rsidRPr="007846E6" w:rsidRDefault="00EE3F8F" w:rsidP="00E762BA">
      <w:pPr>
        <w:pStyle w:val="Default"/>
        <w:ind w:left="36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846E6">
        <w:rPr>
          <w:rFonts w:ascii="Times New Roman" w:hAnsi="Times New Roman" w:cs="Times New Roman"/>
          <w:b/>
          <w:bCs/>
          <w:sz w:val="22"/>
          <w:szCs w:val="22"/>
        </w:rPr>
        <w:t>Oggetto</w:t>
      </w:r>
    </w:p>
    <w:p w:rsidR="00195E2B" w:rsidRPr="007846E6" w:rsidRDefault="00195E2B" w:rsidP="00E762BA">
      <w:pPr>
        <w:pStyle w:val="Default"/>
        <w:ind w:left="36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195E2B" w:rsidRDefault="00195E2B" w:rsidP="007846E6"/>
    <w:p w:rsidR="00195E2B" w:rsidRPr="007846E6" w:rsidRDefault="00195E2B" w:rsidP="00A05641">
      <w:pPr>
        <w:jc w:val="both"/>
        <w:rPr>
          <w:sz w:val="22"/>
          <w:szCs w:val="22"/>
        </w:rPr>
      </w:pPr>
      <w:r w:rsidRPr="007846E6">
        <w:rPr>
          <w:sz w:val="22"/>
          <w:szCs w:val="22"/>
        </w:rPr>
        <w:t>L’intesa mira a garantire le condi</w:t>
      </w:r>
      <w:r w:rsidR="00A05641">
        <w:rPr>
          <w:sz w:val="22"/>
          <w:szCs w:val="22"/>
        </w:rPr>
        <w:t xml:space="preserve">zioni strutturali, ambientali, </w:t>
      </w:r>
      <w:r w:rsidRPr="007846E6">
        <w:rPr>
          <w:sz w:val="22"/>
          <w:szCs w:val="22"/>
        </w:rPr>
        <w:t>strumentali e personali più idonee per favorire la socialità e il benessere psico-fisico dei giovani adol</w:t>
      </w:r>
      <w:r w:rsidR="004979BD">
        <w:rPr>
          <w:sz w:val="22"/>
          <w:szCs w:val="22"/>
        </w:rPr>
        <w:t xml:space="preserve">escenti alle attività sportive </w:t>
      </w:r>
      <w:r w:rsidRPr="007846E6">
        <w:rPr>
          <w:sz w:val="22"/>
          <w:szCs w:val="22"/>
        </w:rPr>
        <w:t>attraverso il coordinamento puntuale, funzionale e integrato degli interventi di competenza degli Enti firmatari,</w:t>
      </w:r>
    </w:p>
    <w:p w:rsidR="009B0419" w:rsidRPr="007846E6" w:rsidRDefault="006F03AD" w:rsidP="00A05641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sz w:val="22"/>
          <w:szCs w:val="22"/>
        </w:rPr>
        <w:t>Le parti si impegnano a collaborare e svolgere interventi in</w:t>
      </w:r>
      <w:r w:rsidR="00195E2B" w:rsidRPr="007846E6">
        <w:rPr>
          <w:rFonts w:ascii="Times New Roman" w:hAnsi="Times New Roman" w:cs="Times New Roman"/>
          <w:sz w:val="22"/>
          <w:szCs w:val="22"/>
        </w:rPr>
        <w:t>tegrati</w:t>
      </w:r>
      <w:r w:rsidR="00665677" w:rsidRPr="007846E6">
        <w:rPr>
          <w:rFonts w:ascii="Times New Roman" w:hAnsi="Times New Roman" w:cs="Times New Roman"/>
          <w:sz w:val="22"/>
          <w:szCs w:val="22"/>
        </w:rPr>
        <w:t xml:space="preserve"> nel rispetto de</w:t>
      </w:r>
      <w:r w:rsidR="0014588B" w:rsidRPr="007846E6">
        <w:rPr>
          <w:rFonts w:ascii="Times New Roman" w:hAnsi="Times New Roman" w:cs="Times New Roman"/>
          <w:sz w:val="22"/>
          <w:szCs w:val="22"/>
        </w:rPr>
        <w:t>lle specifiche</w:t>
      </w:r>
      <w:r w:rsidR="00224913" w:rsidRPr="007846E6">
        <w:rPr>
          <w:rFonts w:ascii="Times New Roman" w:hAnsi="Times New Roman" w:cs="Times New Roman"/>
          <w:sz w:val="22"/>
          <w:szCs w:val="22"/>
        </w:rPr>
        <w:t xml:space="preserve"> competen</w:t>
      </w:r>
      <w:r w:rsidR="003161E8" w:rsidRPr="007846E6">
        <w:rPr>
          <w:rFonts w:ascii="Times New Roman" w:hAnsi="Times New Roman" w:cs="Times New Roman"/>
          <w:sz w:val="22"/>
          <w:szCs w:val="22"/>
        </w:rPr>
        <w:t>ze</w:t>
      </w:r>
      <w:r w:rsidR="007338B0" w:rsidRPr="007846E6">
        <w:rPr>
          <w:rFonts w:ascii="Times New Roman" w:hAnsi="Times New Roman" w:cs="Times New Roman"/>
          <w:sz w:val="22"/>
          <w:szCs w:val="22"/>
        </w:rPr>
        <w:t>.</w:t>
      </w:r>
    </w:p>
    <w:p w:rsidR="00C544DD" w:rsidRPr="007846E6" w:rsidRDefault="003161E8" w:rsidP="006708D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846E6">
        <w:rPr>
          <w:rFonts w:ascii="Times New Roman" w:hAnsi="Times New Roman" w:cs="Times New Roman"/>
          <w:b/>
          <w:sz w:val="22"/>
          <w:szCs w:val="22"/>
        </w:rPr>
        <w:t>Art. 2</w:t>
      </w:r>
      <w:r w:rsidR="006708D0" w:rsidRPr="007846E6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7338B0" w:rsidRPr="007846E6" w:rsidRDefault="004979BD" w:rsidP="006708D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C544DD" w:rsidRPr="007846E6">
        <w:rPr>
          <w:rFonts w:ascii="Times New Roman" w:hAnsi="Times New Roman" w:cs="Times New Roman"/>
          <w:sz w:val="22"/>
          <w:szCs w:val="22"/>
        </w:rPr>
        <w:t xml:space="preserve"> </w:t>
      </w:r>
      <w:r w:rsidR="0056364D" w:rsidRPr="007846E6">
        <w:rPr>
          <w:rFonts w:ascii="Times New Roman" w:hAnsi="Times New Roman" w:cs="Times New Roman"/>
          <w:b/>
          <w:sz w:val="22"/>
          <w:szCs w:val="22"/>
        </w:rPr>
        <w:t>L</w:t>
      </w:r>
      <w:r w:rsidR="007338B0" w:rsidRPr="007846E6">
        <w:rPr>
          <w:rFonts w:ascii="Times New Roman" w:hAnsi="Times New Roman" w:cs="Times New Roman"/>
          <w:b/>
          <w:sz w:val="22"/>
          <w:szCs w:val="22"/>
        </w:rPr>
        <w:t>’Ente/Associazione</w:t>
      </w:r>
      <w:r w:rsidR="00C544DD" w:rsidRPr="007846E6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F10813" w:rsidRPr="007846E6" w:rsidRDefault="00F07BA0" w:rsidP="004979B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Ogni associazione </w:t>
      </w:r>
      <w:r w:rsidR="00F10813" w:rsidRPr="007846E6">
        <w:rPr>
          <w:rFonts w:ascii="Times New Roman" w:hAnsi="Times New Roman" w:cs="Times New Roman"/>
          <w:sz w:val="22"/>
          <w:szCs w:val="22"/>
        </w:rPr>
        <w:t>si impegna a:</w:t>
      </w:r>
    </w:p>
    <w:p w:rsidR="007338B0" w:rsidRPr="007846E6" w:rsidRDefault="007338B0" w:rsidP="004979BD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sz w:val="22"/>
          <w:szCs w:val="22"/>
        </w:rPr>
        <w:t>individuare all’interno della stessa un Referente, per il quale non è previsto alcun compenso</w:t>
      </w:r>
      <w:r w:rsidR="001A5B1B">
        <w:rPr>
          <w:rFonts w:ascii="Times New Roman" w:hAnsi="Times New Roman" w:cs="Times New Roman"/>
          <w:sz w:val="22"/>
          <w:szCs w:val="22"/>
        </w:rPr>
        <w:t xml:space="preserve"> a carico del Comune,</w:t>
      </w:r>
      <w:r w:rsidRPr="007846E6">
        <w:rPr>
          <w:rFonts w:ascii="Times New Roman" w:hAnsi="Times New Roman" w:cs="Times New Roman"/>
          <w:sz w:val="22"/>
          <w:szCs w:val="22"/>
        </w:rPr>
        <w:t xml:space="preserve"> che accompagni o favorisc</w:t>
      </w:r>
      <w:r w:rsidR="003161E8" w:rsidRPr="007846E6">
        <w:rPr>
          <w:rFonts w:ascii="Times New Roman" w:hAnsi="Times New Roman" w:cs="Times New Roman"/>
          <w:sz w:val="22"/>
          <w:szCs w:val="22"/>
        </w:rPr>
        <w:t xml:space="preserve">a l’inserimento del minore </w:t>
      </w:r>
      <w:r w:rsidRPr="007846E6">
        <w:rPr>
          <w:rFonts w:ascii="Times New Roman" w:hAnsi="Times New Roman" w:cs="Times New Roman"/>
          <w:sz w:val="22"/>
          <w:szCs w:val="22"/>
        </w:rPr>
        <w:t>n</w:t>
      </w:r>
      <w:r w:rsidR="00EA3C45" w:rsidRPr="007846E6">
        <w:rPr>
          <w:rFonts w:ascii="Times New Roman" w:hAnsi="Times New Roman" w:cs="Times New Roman"/>
          <w:sz w:val="22"/>
          <w:szCs w:val="22"/>
        </w:rPr>
        <w:t>elle attività proprie dell’ente;</w:t>
      </w:r>
    </w:p>
    <w:p w:rsidR="001A5B1B" w:rsidRDefault="00EE3F8F" w:rsidP="004979BD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sz w:val="22"/>
          <w:szCs w:val="22"/>
        </w:rPr>
        <w:t xml:space="preserve"> </w:t>
      </w:r>
      <w:r w:rsidR="00F10813" w:rsidRPr="007846E6">
        <w:rPr>
          <w:rFonts w:ascii="Times New Roman" w:hAnsi="Times New Roman" w:cs="Times New Roman"/>
          <w:sz w:val="22"/>
          <w:szCs w:val="22"/>
        </w:rPr>
        <w:t>indicare la</w:t>
      </w:r>
      <w:r w:rsidR="001A5B1B">
        <w:rPr>
          <w:rFonts w:ascii="Times New Roman" w:hAnsi="Times New Roman" w:cs="Times New Roman"/>
          <w:sz w:val="22"/>
          <w:szCs w:val="22"/>
        </w:rPr>
        <w:t xml:space="preserve"> seguente</w:t>
      </w:r>
      <w:r w:rsidR="00F07BA0">
        <w:rPr>
          <w:rFonts w:ascii="Times New Roman" w:hAnsi="Times New Roman" w:cs="Times New Roman"/>
          <w:sz w:val="22"/>
          <w:szCs w:val="22"/>
        </w:rPr>
        <w:t xml:space="preserve"> sede</w:t>
      </w:r>
      <w:r w:rsidR="00F10813" w:rsidRPr="007846E6">
        <w:rPr>
          <w:rFonts w:ascii="Times New Roman" w:hAnsi="Times New Roman" w:cs="Times New Roman"/>
          <w:sz w:val="22"/>
          <w:szCs w:val="22"/>
        </w:rPr>
        <w:t xml:space="preserve"> presso cui si svo</w:t>
      </w:r>
      <w:r w:rsidR="004979BD">
        <w:rPr>
          <w:rFonts w:ascii="Times New Roman" w:hAnsi="Times New Roman" w:cs="Times New Roman"/>
          <w:sz w:val="22"/>
          <w:szCs w:val="22"/>
        </w:rPr>
        <w:t>lge l’attività sportiva</w:t>
      </w:r>
      <w:r w:rsidR="001A5B1B">
        <w:rPr>
          <w:rFonts w:ascii="Times New Roman" w:hAnsi="Times New Roman" w:cs="Times New Roman"/>
          <w:sz w:val="22"/>
          <w:szCs w:val="22"/>
        </w:rPr>
        <w:t>:</w:t>
      </w:r>
    </w:p>
    <w:p w:rsidR="009A512B" w:rsidRDefault="00A05641" w:rsidP="004979BD">
      <w:pPr>
        <w:pStyle w:val="Defaul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Sede operativa situata in via Gramsci,17-Assoro</w:t>
      </w:r>
    </w:p>
    <w:p w:rsidR="001A5B1B" w:rsidRPr="007846E6" w:rsidRDefault="00A05641" w:rsidP="004979BD">
      <w:pPr>
        <w:pStyle w:val="Defaul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Sede operativa situata in via S.Giuseppe, -Assoro </w:t>
      </w:r>
    </w:p>
    <w:p w:rsidR="00F07BA0" w:rsidRDefault="00F07BA0" w:rsidP="004979BD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Assicurare la frequenza gratuita alle attività sportive ad un massimo di 15 minori, per almeno due volte alla settimana e per la durata di sette mesi;</w:t>
      </w:r>
    </w:p>
    <w:p w:rsidR="00F07BA0" w:rsidRDefault="00F07BA0" w:rsidP="004979BD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Formalizzare</w:t>
      </w:r>
      <w:r w:rsidR="004979BD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a carico della famiglia</w:t>
      </w:r>
      <w:r w:rsidR="004979BD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l’iscrizione annuale compresa di copertura assicurativa presso la sede dell’associazione.</w:t>
      </w:r>
    </w:p>
    <w:p w:rsidR="00F10813" w:rsidRPr="007846E6" w:rsidRDefault="00462B4A" w:rsidP="004979BD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rispettare </w:t>
      </w:r>
      <w:r w:rsidR="00F10813" w:rsidRPr="007846E6">
        <w:rPr>
          <w:rFonts w:ascii="Times New Roman" w:hAnsi="Times New Roman" w:cs="Times New Roman"/>
          <w:sz w:val="22"/>
          <w:szCs w:val="22"/>
        </w:rPr>
        <w:t>tutte le disposizioni vigenti in materia di riservatezza relativamente al trattamento dei dati e alle inf</w:t>
      </w:r>
      <w:r w:rsidR="004979BD">
        <w:rPr>
          <w:rFonts w:ascii="Times New Roman" w:hAnsi="Times New Roman" w:cs="Times New Roman"/>
          <w:sz w:val="22"/>
          <w:szCs w:val="22"/>
        </w:rPr>
        <w:t>ormazioni personali dei minori</w:t>
      </w:r>
      <w:r w:rsidR="00F10813" w:rsidRPr="007846E6">
        <w:rPr>
          <w:rFonts w:ascii="Times New Roman" w:hAnsi="Times New Roman" w:cs="Times New Roman"/>
          <w:sz w:val="22"/>
          <w:szCs w:val="22"/>
        </w:rPr>
        <w:t xml:space="preserve"> inser</w:t>
      </w:r>
      <w:r w:rsidR="009A512B" w:rsidRPr="007846E6">
        <w:rPr>
          <w:rFonts w:ascii="Times New Roman" w:hAnsi="Times New Roman" w:cs="Times New Roman"/>
          <w:sz w:val="22"/>
          <w:szCs w:val="22"/>
        </w:rPr>
        <w:t>iti</w:t>
      </w:r>
      <w:r w:rsidR="00F10813" w:rsidRPr="007846E6">
        <w:rPr>
          <w:rFonts w:ascii="Times New Roman" w:hAnsi="Times New Roman" w:cs="Times New Roman"/>
          <w:sz w:val="22"/>
          <w:szCs w:val="22"/>
        </w:rPr>
        <w:t>.</w:t>
      </w:r>
    </w:p>
    <w:p w:rsidR="003161E8" w:rsidRPr="007846E6" w:rsidRDefault="00F10813" w:rsidP="004979BD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sz w:val="22"/>
          <w:szCs w:val="22"/>
        </w:rPr>
        <w:t>comunicare l</w:t>
      </w:r>
      <w:r w:rsidR="001F0309">
        <w:rPr>
          <w:rFonts w:ascii="Times New Roman" w:hAnsi="Times New Roman" w:cs="Times New Roman"/>
          <w:sz w:val="22"/>
          <w:szCs w:val="22"/>
        </w:rPr>
        <w:t>a mancata partecipazione all’attività programmata e</w:t>
      </w:r>
      <w:r w:rsidR="00EA3C45" w:rsidRPr="007846E6">
        <w:rPr>
          <w:rFonts w:ascii="Times New Roman" w:hAnsi="Times New Roman" w:cs="Times New Roman"/>
          <w:sz w:val="22"/>
          <w:szCs w:val="22"/>
        </w:rPr>
        <w:t xml:space="preserve"> </w:t>
      </w:r>
      <w:r w:rsidR="00F57752" w:rsidRPr="007846E6">
        <w:rPr>
          <w:rFonts w:ascii="Times New Roman" w:hAnsi="Times New Roman" w:cs="Times New Roman"/>
          <w:sz w:val="22"/>
          <w:szCs w:val="22"/>
        </w:rPr>
        <w:t xml:space="preserve">trasmettere </w:t>
      </w:r>
      <w:r w:rsidR="009A512B" w:rsidRPr="007846E6">
        <w:rPr>
          <w:rFonts w:ascii="Times New Roman" w:hAnsi="Times New Roman" w:cs="Times New Roman"/>
          <w:sz w:val="22"/>
          <w:szCs w:val="22"/>
        </w:rPr>
        <w:t>men</w:t>
      </w:r>
      <w:r w:rsidR="001F0309">
        <w:rPr>
          <w:rFonts w:ascii="Times New Roman" w:hAnsi="Times New Roman" w:cs="Times New Roman"/>
          <w:sz w:val="22"/>
          <w:szCs w:val="22"/>
        </w:rPr>
        <w:t xml:space="preserve">silmente le presenze  </w:t>
      </w:r>
      <w:r w:rsidR="004979BD">
        <w:rPr>
          <w:rFonts w:ascii="Times New Roman" w:hAnsi="Times New Roman" w:cs="Times New Roman"/>
          <w:sz w:val="22"/>
          <w:szCs w:val="22"/>
        </w:rPr>
        <w:t xml:space="preserve">al </w:t>
      </w:r>
      <w:r w:rsidR="00F57752" w:rsidRPr="007846E6">
        <w:rPr>
          <w:rFonts w:ascii="Times New Roman" w:hAnsi="Times New Roman" w:cs="Times New Roman"/>
          <w:sz w:val="22"/>
          <w:szCs w:val="22"/>
        </w:rPr>
        <w:t>Servizio sociale del Comune</w:t>
      </w:r>
      <w:r w:rsidR="003161E8" w:rsidRPr="007846E6">
        <w:rPr>
          <w:rFonts w:ascii="Times New Roman" w:hAnsi="Times New Roman" w:cs="Times New Roman"/>
          <w:sz w:val="22"/>
          <w:szCs w:val="22"/>
        </w:rPr>
        <w:t xml:space="preserve"> </w:t>
      </w:r>
      <w:r w:rsidR="009A512B" w:rsidRPr="007846E6">
        <w:rPr>
          <w:rFonts w:ascii="Times New Roman" w:hAnsi="Times New Roman" w:cs="Times New Roman"/>
          <w:sz w:val="22"/>
          <w:szCs w:val="22"/>
        </w:rPr>
        <w:t xml:space="preserve">. Le assenze giustificate </w:t>
      </w:r>
      <w:r w:rsidR="001F0309">
        <w:rPr>
          <w:rFonts w:ascii="Times New Roman" w:hAnsi="Times New Roman" w:cs="Times New Roman"/>
          <w:sz w:val="22"/>
          <w:szCs w:val="22"/>
        </w:rPr>
        <w:t>potranno essere</w:t>
      </w:r>
      <w:r w:rsidR="009A512B" w:rsidRPr="007846E6">
        <w:rPr>
          <w:rFonts w:ascii="Times New Roman" w:hAnsi="Times New Roman" w:cs="Times New Roman"/>
          <w:sz w:val="22"/>
          <w:szCs w:val="22"/>
        </w:rPr>
        <w:t xml:space="preserve"> recuperate</w:t>
      </w:r>
      <w:r w:rsidR="003161E8" w:rsidRPr="007846E6">
        <w:rPr>
          <w:rFonts w:ascii="Times New Roman" w:hAnsi="Times New Roman" w:cs="Times New Roman"/>
          <w:sz w:val="22"/>
          <w:szCs w:val="22"/>
        </w:rPr>
        <w:t>.</w:t>
      </w:r>
    </w:p>
    <w:p w:rsidR="0056364D" w:rsidRPr="007846E6" w:rsidRDefault="00025042" w:rsidP="004979B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846E6">
        <w:rPr>
          <w:rFonts w:ascii="Times New Roman" w:hAnsi="Times New Roman" w:cs="Times New Roman"/>
          <w:b/>
          <w:sz w:val="22"/>
          <w:szCs w:val="22"/>
        </w:rPr>
        <w:t>Art 4</w:t>
      </w:r>
    </w:p>
    <w:p w:rsidR="004F79CA" w:rsidRPr="007846E6" w:rsidRDefault="00025042" w:rsidP="00025042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sz w:val="22"/>
          <w:szCs w:val="22"/>
        </w:rPr>
        <w:t xml:space="preserve">( </w:t>
      </w:r>
      <w:r w:rsidR="0056364D" w:rsidRPr="007846E6">
        <w:rPr>
          <w:rFonts w:ascii="Times New Roman" w:hAnsi="Times New Roman" w:cs="Times New Roman"/>
          <w:b/>
          <w:sz w:val="22"/>
          <w:szCs w:val="22"/>
        </w:rPr>
        <w:t>Il</w:t>
      </w:r>
      <w:r w:rsidR="00972CBB" w:rsidRPr="007846E6">
        <w:rPr>
          <w:rFonts w:ascii="Times New Roman" w:hAnsi="Times New Roman" w:cs="Times New Roman"/>
          <w:b/>
          <w:sz w:val="22"/>
          <w:szCs w:val="22"/>
        </w:rPr>
        <w:t xml:space="preserve"> Comune di Assoro </w:t>
      </w:r>
      <w:r w:rsidRPr="007846E6">
        <w:rPr>
          <w:rFonts w:ascii="Times New Roman" w:hAnsi="Times New Roman" w:cs="Times New Roman"/>
          <w:sz w:val="22"/>
          <w:szCs w:val="22"/>
        </w:rPr>
        <w:t>)</w:t>
      </w:r>
    </w:p>
    <w:p w:rsidR="00025042" w:rsidRPr="00FD2B48" w:rsidRDefault="001A5B1B" w:rsidP="00FD2B4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D2B48">
        <w:rPr>
          <w:rFonts w:ascii="Times New Roman" w:hAnsi="Times New Roman" w:cs="Times New Roman"/>
          <w:sz w:val="22"/>
          <w:szCs w:val="22"/>
        </w:rPr>
        <w:t>Il Comune</w:t>
      </w:r>
      <w:r w:rsidR="00462B4A" w:rsidRPr="00FD2B48">
        <w:rPr>
          <w:rFonts w:ascii="Times New Roman" w:hAnsi="Times New Roman" w:cs="Times New Roman"/>
          <w:sz w:val="22"/>
          <w:szCs w:val="22"/>
        </w:rPr>
        <w:t xml:space="preserve"> </w:t>
      </w:r>
      <w:r w:rsidR="00025042" w:rsidRPr="00FD2B48">
        <w:rPr>
          <w:rFonts w:ascii="Times New Roman" w:hAnsi="Times New Roman" w:cs="Times New Roman"/>
          <w:sz w:val="22"/>
          <w:szCs w:val="22"/>
        </w:rPr>
        <w:t>stipula un protocollo di intesa con gli Enti/Associazioni per definire le modalità, i tempi di svolgime</w:t>
      </w:r>
      <w:r w:rsidR="00FF3099" w:rsidRPr="00FD2B48">
        <w:rPr>
          <w:rFonts w:ascii="Times New Roman" w:hAnsi="Times New Roman" w:cs="Times New Roman"/>
          <w:sz w:val="22"/>
          <w:szCs w:val="22"/>
        </w:rPr>
        <w:t>nto e la verifica dell’attività</w:t>
      </w:r>
      <w:r w:rsidR="00FD2B48" w:rsidRPr="00FD2B48">
        <w:rPr>
          <w:rFonts w:ascii="Times New Roman" w:hAnsi="Times New Roman" w:cs="Times New Roman"/>
          <w:sz w:val="22"/>
          <w:szCs w:val="22"/>
        </w:rPr>
        <w:t xml:space="preserve">. Si </w:t>
      </w:r>
      <w:r w:rsidR="00B82543" w:rsidRPr="00FD2B48">
        <w:rPr>
          <w:rFonts w:ascii="Times New Roman" w:hAnsi="Times New Roman" w:cs="Times New Roman"/>
          <w:sz w:val="22"/>
          <w:szCs w:val="22"/>
        </w:rPr>
        <w:t>impegna a</w:t>
      </w:r>
      <w:r w:rsidR="00FD2B48">
        <w:rPr>
          <w:rFonts w:ascii="Times New Roman" w:hAnsi="Times New Roman" w:cs="Times New Roman"/>
          <w:sz w:val="22"/>
          <w:szCs w:val="22"/>
        </w:rPr>
        <w:t xml:space="preserve">ltresì a </w:t>
      </w:r>
      <w:r w:rsidR="00FD2B48" w:rsidRPr="00FD2B48">
        <w:rPr>
          <w:rFonts w:ascii="Times New Roman" w:hAnsi="Times New Roman" w:cs="Times New Roman"/>
          <w:sz w:val="22"/>
          <w:szCs w:val="22"/>
        </w:rPr>
        <w:t>concedere a ciascuna</w:t>
      </w:r>
      <w:r w:rsidR="00B82543" w:rsidRPr="00FD2B48">
        <w:rPr>
          <w:rFonts w:ascii="Times New Roman" w:hAnsi="Times New Roman" w:cs="Times New Roman"/>
          <w:sz w:val="22"/>
          <w:szCs w:val="22"/>
        </w:rPr>
        <w:t xml:space="preserve"> Associazione</w:t>
      </w:r>
      <w:r w:rsidR="00FD2B48" w:rsidRPr="00FD2B48">
        <w:rPr>
          <w:rFonts w:ascii="Times New Roman" w:hAnsi="Times New Roman" w:cs="Times New Roman"/>
          <w:sz w:val="22"/>
          <w:szCs w:val="22"/>
        </w:rPr>
        <w:t xml:space="preserve"> </w:t>
      </w:r>
      <w:r w:rsidR="00FD2B48">
        <w:rPr>
          <w:rFonts w:ascii="Times New Roman" w:hAnsi="Times New Roman" w:cs="Times New Roman"/>
          <w:sz w:val="22"/>
          <w:szCs w:val="22"/>
        </w:rPr>
        <w:t xml:space="preserve"> partner</w:t>
      </w:r>
      <w:r w:rsidR="00B82543" w:rsidRPr="00FD2B48">
        <w:rPr>
          <w:rFonts w:ascii="Times New Roman" w:hAnsi="Times New Roman" w:cs="Times New Roman"/>
          <w:sz w:val="22"/>
          <w:szCs w:val="22"/>
        </w:rPr>
        <w:t xml:space="preserve"> del programma un contributo economico una tantum </w:t>
      </w:r>
      <w:r w:rsidR="00FD2B48" w:rsidRPr="00FD2B48">
        <w:rPr>
          <w:rFonts w:ascii="Times New Roman" w:hAnsi="Times New Roman" w:cs="Times New Roman"/>
          <w:sz w:val="22"/>
          <w:szCs w:val="22"/>
        </w:rPr>
        <w:t>di € 3.150,00</w:t>
      </w:r>
      <w:r w:rsidR="00B82543" w:rsidRPr="00FD2B48">
        <w:rPr>
          <w:rFonts w:ascii="Times New Roman" w:hAnsi="Times New Roman" w:cs="Times New Roman"/>
          <w:sz w:val="22"/>
          <w:szCs w:val="22"/>
        </w:rPr>
        <w:t xml:space="preserve"> ai sensi del regolamento comunale “ </w:t>
      </w:r>
      <w:r w:rsidR="00B82543" w:rsidRPr="00FD2B48">
        <w:rPr>
          <w:rFonts w:ascii="Times New Roman" w:hAnsi="Times New Roman" w:cs="Times New Roman"/>
          <w:i/>
          <w:sz w:val="22"/>
          <w:szCs w:val="22"/>
        </w:rPr>
        <w:t>Regolamento per la concessione di sovvenzioni, contributi, ausili finanziari per l’attribuzione di vantaggi economici di qualunque genere allegato alla delibera di C.C. n. 49 del  24.07. 2019 , art. 6 punto 3, art. 10, art. 12 , punto 1, lettera c"</w:t>
      </w:r>
      <w:r w:rsidR="00B82543" w:rsidRPr="00FD2B48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846E6" w:rsidRDefault="007846E6" w:rsidP="004B5B99">
      <w:pPr>
        <w:pStyle w:val="Default"/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62B4A" w:rsidRPr="007846E6" w:rsidRDefault="004B5B99" w:rsidP="00B82543">
      <w:pPr>
        <w:pStyle w:val="Default"/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846E6">
        <w:rPr>
          <w:rFonts w:ascii="Times New Roman" w:hAnsi="Times New Roman" w:cs="Times New Roman"/>
          <w:b/>
          <w:sz w:val="22"/>
          <w:szCs w:val="22"/>
        </w:rPr>
        <w:t>( Tempi e durata)</w:t>
      </w:r>
    </w:p>
    <w:p w:rsidR="004B5B99" w:rsidRPr="007846E6" w:rsidRDefault="004B5B99" w:rsidP="0014762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sz w:val="22"/>
          <w:szCs w:val="22"/>
        </w:rPr>
        <w:t>L’</w:t>
      </w:r>
      <w:r w:rsidR="00FF3099" w:rsidRPr="007846E6">
        <w:rPr>
          <w:rFonts w:ascii="Times New Roman" w:hAnsi="Times New Roman" w:cs="Times New Roman"/>
          <w:sz w:val="22"/>
          <w:szCs w:val="22"/>
        </w:rPr>
        <w:t>attività</w:t>
      </w:r>
      <w:r w:rsidR="00462B4A">
        <w:rPr>
          <w:rFonts w:ascii="Times New Roman" w:hAnsi="Times New Roman" w:cs="Times New Roman"/>
          <w:sz w:val="22"/>
          <w:szCs w:val="22"/>
        </w:rPr>
        <w:t xml:space="preserve"> è prevista per almeno due volte alla settimana e </w:t>
      </w:r>
      <w:r w:rsidR="00FF3099" w:rsidRPr="007846E6">
        <w:rPr>
          <w:rFonts w:ascii="Times New Roman" w:hAnsi="Times New Roman" w:cs="Times New Roman"/>
          <w:sz w:val="22"/>
          <w:szCs w:val="22"/>
        </w:rPr>
        <w:t xml:space="preserve"> ha la durata di sette mesi </w:t>
      </w:r>
      <w:r w:rsidRPr="007846E6">
        <w:rPr>
          <w:rFonts w:ascii="Times New Roman" w:hAnsi="Times New Roman" w:cs="Times New Roman"/>
          <w:sz w:val="22"/>
          <w:szCs w:val="22"/>
        </w:rPr>
        <w:t>a decorrere</w:t>
      </w:r>
      <w:r w:rsidR="00A07D67" w:rsidRPr="007846E6">
        <w:rPr>
          <w:rFonts w:ascii="Times New Roman" w:hAnsi="Times New Roman" w:cs="Times New Roman"/>
          <w:sz w:val="22"/>
          <w:szCs w:val="22"/>
        </w:rPr>
        <w:t xml:space="preserve"> dal mese </w:t>
      </w:r>
      <w:r w:rsidR="00FF3099" w:rsidRPr="007846E6">
        <w:rPr>
          <w:rFonts w:ascii="Times New Roman" w:hAnsi="Times New Roman" w:cs="Times New Roman"/>
          <w:b/>
          <w:sz w:val="22"/>
          <w:szCs w:val="22"/>
        </w:rPr>
        <w:t>di dicembre 2022</w:t>
      </w:r>
      <w:r w:rsidRPr="007846E6">
        <w:rPr>
          <w:rFonts w:ascii="Times New Roman" w:hAnsi="Times New Roman" w:cs="Times New Roman"/>
          <w:b/>
          <w:sz w:val="22"/>
          <w:szCs w:val="22"/>
        </w:rPr>
        <w:t>.</w:t>
      </w:r>
    </w:p>
    <w:p w:rsidR="00BF0C68" w:rsidRDefault="00BF0C68" w:rsidP="0014762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sz w:val="22"/>
          <w:szCs w:val="22"/>
        </w:rPr>
        <w:t>Il presente protocollo cessa con la scadenza dell’attività.</w:t>
      </w:r>
    </w:p>
    <w:p w:rsidR="007846E6" w:rsidRPr="007846E6" w:rsidRDefault="007846E6" w:rsidP="0014762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BF0C68" w:rsidRPr="007846E6" w:rsidRDefault="00BF0C68" w:rsidP="00955799">
      <w:pPr>
        <w:pStyle w:val="Default"/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846E6">
        <w:rPr>
          <w:rFonts w:ascii="Times New Roman" w:hAnsi="Times New Roman" w:cs="Times New Roman"/>
          <w:b/>
          <w:sz w:val="22"/>
          <w:szCs w:val="22"/>
        </w:rPr>
        <w:t>Art. 6 (Rinvio)</w:t>
      </w:r>
    </w:p>
    <w:p w:rsidR="00BF0C68" w:rsidRPr="007846E6" w:rsidRDefault="00BF0C68" w:rsidP="0014762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sz w:val="22"/>
          <w:szCs w:val="22"/>
        </w:rPr>
        <w:t>Per ogni quant’altro non previsto dal presente protocollo, le parti fanno esplicito rinvio alle norme specifiche in materia di collaborazione a titolo gratuito.</w:t>
      </w:r>
    </w:p>
    <w:p w:rsidR="00BF0C68" w:rsidRPr="007846E6" w:rsidRDefault="00BF0C68" w:rsidP="0014762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BF0C68" w:rsidRPr="007846E6" w:rsidRDefault="00BF0C68" w:rsidP="0014762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sz w:val="22"/>
          <w:szCs w:val="22"/>
        </w:rPr>
        <w:t>L</w:t>
      </w:r>
      <w:r w:rsidR="00EC21D3" w:rsidRPr="007846E6">
        <w:rPr>
          <w:rFonts w:ascii="Times New Roman" w:hAnsi="Times New Roman" w:cs="Times New Roman"/>
          <w:sz w:val="22"/>
          <w:szCs w:val="22"/>
        </w:rPr>
        <w:t>etto, confermato e sottoscritto</w:t>
      </w:r>
    </w:p>
    <w:p w:rsidR="00EC21D3" w:rsidRPr="007846E6" w:rsidRDefault="00FF3099" w:rsidP="00EC21D3">
      <w:pPr>
        <w:pStyle w:val="Testonormale1"/>
        <w:spacing w:line="482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sz w:val="22"/>
          <w:szCs w:val="22"/>
        </w:rPr>
        <w:t>Assor</w:t>
      </w:r>
      <w:r w:rsidR="00EC21D3" w:rsidRPr="007846E6">
        <w:rPr>
          <w:rFonts w:ascii="Times New Roman" w:hAnsi="Times New Roman" w:cs="Times New Roman"/>
          <w:sz w:val="22"/>
          <w:szCs w:val="22"/>
        </w:rPr>
        <w:t>, lì _______________.-</w:t>
      </w:r>
    </w:p>
    <w:p w:rsidR="00EC21D3" w:rsidRPr="007846E6" w:rsidRDefault="00EC21D3" w:rsidP="0014762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BF0C68" w:rsidRPr="007846E6" w:rsidRDefault="00BF0C68" w:rsidP="0014762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FD2B48" w:rsidRDefault="00A07D67" w:rsidP="00FD2B48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7846E6">
        <w:rPr>
          <w:rFonts w:ascii="Times New Roman" w:hAnsi="Times New Roman" w:cs="Times New Roman"/>
          <w:sz w:val="22"/>
          <w:szCs w:val="22"/>
        </w:rPr>
        <w:t xml:space="preserve"> </w:t>
      </w:r>
      <w:r w:rsidR="00FF3099" w:rsidRPr="007846E6">
        <w:rPr>
          <w:rFonts w:ascii="Times New Roman" w:hAnsi="Times New Roman" w:cs="Times New Roman"/>
          <w:sz w:val="22"/>
          <w:szCs w:val="22"/>
        </w:rPr>
        <w:t xml:space="preserve"> </w:t>
      </w:r>
      <w:r w:rsidR="00B82543">
        <w:rPr>
          <w:rFonts w:ascii="Times New Roman" w:hAnsi="Times New Roman" w:cs="Times New Roman"/>
          <w:sz w:val="22"/>
          <w:szCs w:val="22"/>
        </w:rPr>
        <w:t xml:space="preserve">       </w:t>
      </w:r>
      <w:r w:rsidRPr="007846E6">
        <w:rPr>
          <w:rFonts w:ascii="Times New Roman" w:hAnsi="Times New Roman" w:cs="Times New Roman"/>
          <w:sz w:val="22"/>
          <w:szCs w:val="22"/>
        </w:rPr>
        <w:t xml:space="preserve"> </w:t>
      </w:r>
      <w:r w:rsidR="00FD2B48">
        <w:rPr>
          <w:rFonts w:ascii="Times New Roman" w:hAnsi="Times New Roman" w:cs="Times New Roman"/>
          <w:sz w:val="22"/>
          <w:szCs w:val="22"/>
        </w:rPr>
        <w:t>Il Responsabile del Settore I- Dott.ssa Maria Ruffetto</w:t>
      </w:r>
      <w:r w:rsidR="007846E6" w:rsidRPr="007846E6">
        <w:rPr>
          <w:rFonts w:ascii="Times New Roman" w:hAnsi="Times New Roman" w:cs="Times New Roman"/>
          <w:sz w:val="22"/>
          <w:szCs w:val="22"/>
        </w:rPr>
        <w:t xml:space="preserve"> ____________________________</w:t>
      </w:r>
      <w:r w:rsidR="00FD2B48">
        <w:rPr>
          <w:rFonts w:ascii="Times New Roman" w:hAnsi="Times New Roman" w:cs="Times New Roman"/>
          <w:sz w:val="22"/>
          <w:szCs w:val="22"/>
        </w:rPr>
        <w:t xml:space="preserve">_____                  </w:t>
      </w:r>
    </w:p>
    <w:p w:rsidR="00FD2B48" w:rsidRDefault="00FD2B48" w:rsidP="00FD2B48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:rsidR="00FF3099" w:rsidRPr="007846E6" w:rsidRDefault="00FD2B48" w:rsidP="00FD2B48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Il Legale Rappresentante d</w:t>
      </w:r>
      <w:r w:rsidR="007846E6" w:rsidRPr="007846E6">
        <w:rPr>
          <w:rFonts w:ascii="Times New Roman" w:hAnsi="Times New Roman" w:cs="Times New Roman"/>
          <w:sz w:val="22"/>
          <w:szCs w:val="22"/>
        </w:rPr>
        <w:t>ell’associazione Asd New Latin Club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846E6" w:rsidRPr="007846E6">
        <w:rPr>
          <w:rFonts w:ascii="Times New Roman" w:hAnsi="Times New Roman" w:cs="Times New Roman"/>
          <w:sz w:val="22"/>
          <w:szCs w:val="22"/>
        </w:rPr>
        <w:t>- Sig.ra Antonina Pittalà</w:t>
      </w:r>
      <w:r>
        <w:rPr>
          <w:rFonts w:ascii="Times New Roman" w:hAnsi="Times New Roman" w:cs="Times New Roman"/>
          <w:sz w:val="22"/>
          <w:szCs w:val="22"/>
        </w:rPr>
        <w:t>_______________</w:t>
      </w:r>
    </w:p>
    <w:p w:rsidR="00EC21D3" w:rsidRPr="007846E6" w:rsidRDefault="00EC21D3" w:rsidP="00FD2B48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:rsidR="00FF3099" w:rsidRPr="007846E6" w:rsidRDefault="00FD2B48" w:rsidP="00FD2B48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Il Legale Rappresentante d</w:t>
      </w:r>
      <w:r w:rsidR="007846E6" w:rsidRPr="007846E6">
        <w:rPr>
          <w:rFonts w:ascii="Times New Roman" w:hAnsi="Times New Roman" w:cs="Times New Roman"/>
          <w:sz w:val="22"/>
          <w:szCs w:val="22"/>
        </w:rPr>
        <w:t xml:space="preserve">ell’associazione Asd Gymnasium </w:t>
      </w:r>
      <w:r w:rsidR="00FF3099" w:rsidRPr="007846E6">
        <w:rPr>
          <w:rFonts w:ascii="Times New Roman" w:hAnsi="Times New Roman" w:cs="Times New Roman"/>
          <w:sz w:val="22"/>
          <w:szCs w:val="22"/>
        </w:rPr>
        <w:t>ASAR</w:t>
      </w:r>
      <w:r>
        <w:rPr>
          <w:rFonts w:ascii="Times New Roman" w:hAnsi="Times New Roman" w:cs="Times New Roman"/>
          <w:sz w:val="22"/>
          <w:szCs w:val="22"/>
        </w:rPr>
        <w:t>- Sig.ra Alba Giunta</w:t>
      </w:r>
      <w:r w:rsidR="00FF3099" w:rsidRPr="007846E6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___</w:t>
      </w:r>
    </w:p>
    <w:p w:rsidR="00FF3099" w:rsidRPr="007846E6" w:rsidRDefault="00FF3099" w:rsidP="00FD2B48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:rsidR="00B70D13" w:rsidRDefault="00B70D13" w:rsidP="00B70D13">
      <w:pPr>
        <w:pStyle w:val="Default"/>
        <w:pageBreakBefore/>
        <w:rPr>
          <w:sz w:val="22"/>
          <w:szCs w:val="22"/>
        </w:rPr>
      </w:pPr>
    </w:p>
    <w:p w:rsidR="00EC21D3" w:rsidRDefault="00EC21D3" w:rsidP="00B70D13">
      <w:pPr>
        <w:pStyle w:val="Default"/>
        <w:pageBreakBefore/>
        <w:rPr>
          <w:sz w:val="22"/>
          <w:szCs w:val="22"/>
        </w:rPr>
      </w:pPr>
    </w:p>
    <w:sectPr w:rsidR="00EC21D3" w:rsidSect="00E762BA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C6B1E"/>
    <w:multiLevelType w:val="hybridMultilevel"/>
    <w:tmpl w:val="3E9C4B74"/>
    <w:lvl w:ilvl="0" w:tplc="0000000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14299"/>
    <w:multiLevelType w:val="hybridMultilevel"/>
    <w:tmpl w:val="787A6B04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 w15:restartNumberingAfterBreak="0">
    <w:nsid w:val="096A5B5B"/>
    <w:multiLevelType w:val="hybridMultilevel"/>
    <w:tmpl w:val="D960B6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5584D"/>
    <w:multiLevelType w:val="hybridMultilevel"/>
    <w:tmpl w:val="781C5638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0BFC025E"/>
    <w:multiLevelType w:val="hybridMultilevel"/>
    <w:tmpl w:val="DD0CC1EE"/>
    <w:lvl w:ilvl="0" w:tplc="0410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5" w15:restartNumberingAfterBreak="0">
    <w:nsid w:val="0D0A7B7D"/>
    <w:multiLevelType w:val="hybridMultilevel"/>
    <w:tmpl w:val="1852421E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14066EE8"/>
    <w:multiLevelType w:val="hybridMultilevel"/>
    <w:tmpl w:val="139476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2E0434"/>
    <w:multiLevelType w:val="hybridMultilevel"/>
    <w:tmpl w:val="E8E8A8D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7D0021"/>
    <w:multiLevelType w:val="hybridMultilevel"/>
    <w:tmpl w:val="36AE04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FF6D24"/>
    <w:multiLevelType w:val="hybridMultilevel"/>
    <w:tmpl w:val="A24247FE"/>
    <w:lvl w:ilvl="0" w:tplc="750CE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E51B5D"/>
    <w:multiLevelType w:val="hybridMultilevel"/>
    <w:tmpl w:val="7514FA58"/>
    <w:lvl w:ilvl="0" w:tplc="6A50EBB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7B2987"/>
    <w:multiLevelType w:val="hybridMultilevel"/>
    <w:tmpl w:val="A7A05608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2" w15:restartNumberingAfterBreak="0">
    <w:nsid w:val="457A0AB3"/>
    <w:multiLevelType w:val="hybridMultilevel"/>
    <w:tmpl w:val="20B041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01616E"/>
    <w:multiLevelType w:val="hybridMultilevel"/>
    <w:tmpl w:val="E3E68706"/>
    <w:lvl w:ilvl="0" w:tplc="0410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51BC5115"/>
    <w:multiLevelType w:val="hybridMultilevel"/>
    <w:tmpl w:val="D34806A8"/>
    <w:lvl w:ilvl="0" w:tplc="0410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15" w15:restartNumberingAfterBreak="0">
    <w:nsid w:val="57F34DB5"/>
    <w:multiLevelType w:val="hybridMultilevel"/>
    <w:tmpl w:val="D788357E"/>
    <w:lvl w:ilvl="0" w:tplc="6A50EBB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C66E95"/>
    <w:multiLevelType w:val="hybridMultilevel"/>
    <w:tmpl w:val="03E01E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02602A"/>
    <w:multiLevelType w:val="hybridMultilevel"/>
    <w:tmpl w:val="E56043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F36090"/>
    <w:multiLevelType w:val="hybridMultilevel"/>
    <w:tmpl w:val="BA9A54A2"/>
    <w:lvl w:ilvl="0" w:tplc="7C64940A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9B3DD8"/>
    <w:multiLevelType w:val="hybridMultilevel"/>
    <w:tmpl w:val="6BE489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8"/>
  </w:num>
  <w:num w:numId="5">
    <w:abstractNumId w:val="19"/>
  </w:num>
  <w:num w:numId="6">
    <w:abstractNumId w:val="5"/>
  </w:num>
  <w:num w:numId="7">
    <w:abstractNumId w:val="1"/>
  </w:num>
  <w:num w:numId="8">
    <w:abstractNumId w:val="3"/>
  </w:num>
  <w:num w:numId="9">
    <w:abstractNumId w:val="14"/>
  </w:num>
  <w:num w:numId="10">
    <w:abstractNumId w:val="16"/>
  </w:num>
  <w:num w:numId="11">
    <w:abstractNumId w:val="4"/>
  </w:num>
  <w:num w:numId="12">
    <w:abstractNumId w:val="17"/>
  </w:num>
  <w:num w:numId="13">
    <w:abstractNumId w:val="12"/>
  </w:num>
  <w:num w:numId="14">
    <w:abstractNumId w:val="11"/>
  </w:num>
  <w:num w:numId="15">
    <w:abstractNumId w:val="7"/>
  </w:num>
  <w:num w:numId="16">
    <w:abstractNumId w:val="10"/>
  </w:num>
  <w:num w:numId="17">
    <w:abstractNumId w:val="9"/>
  </w:num>
  <w:num w:numId="18">
    <w:abstractNumId w:val="15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FE0"/>
    <w:rsid w:val="00025042"/>
    <w:rsid w:val="000273CB"/>
    <w:rsid w:val="00034D87"/>
    <w:rsid w:val="0003763B"/>
    <w:rsid w:val="000C3EE2"/>
    <w:rsid w:val="000C507C"/>
    <w:rsid w:val="000E77D3"/>
    <w:rsid w:val="000F08F4"/>
    <w:rsid w:val="00102823"/>
    <w:rsid w:val="0014588B"/>
    <w:rsid w:val="00147628"/>
    <w:rsid w:val="001567EA"/>
    <w:rsid w:val="001672AD"/>
    <w:rsid w:val="00173BD0"/>
    <w:rsid w:val="00187CC9"/>
    <w:rsid w:val="00195E2B"/>
    <w:rsid w:val="001A5B1B"/>
    <w:rsid w:val="001B1CE6"/>
    <w:rsid w:val="001C5709"/>
    <w:rsid w:val="001E3101"/>
    <w:rsid w:val="001F0309"/>
    <w:rsid w:val="001F3FF8"/>
    <w:rsid w:val="00204215"/>
    <w:rsid w:val="00224913"/>
    <w:rsid w:val="002306C2"/>
    <w:rsid w:val="00264504"/>
    <w:rsid w:val="00272EA1"/>
    <w:rsid w:val="002A2453"/>
    <w:rsid w:val="002B6BA5"/>
    <w:rsid w:val="002C3A29"/>
    <w:rsid w:val="002E3FCD"/>
    <w:rsid w:val="003161E8"/>
    <w:rsid w:val="0035235F"/>
    <w:rsid w:val="00356A01"/>
    <w:rsid w:val="0039567E"/>
    <w:rsid w:val="003A481C"/>
    <w:rsid w:val="003A7852"/>
    <w:rsid w:val="00422E42"/>
    <w:rsid w:val="0043533A"/>
    <w:rsid w:val="00442585"/>
    <w:rsid w:val="00451960"/>
    <w:rsid w:val="00462B4A"/>
    <w:rsid w:val="004979BD"/>
    <w:rsid w:val="004A7F42"/>
    <w:rsid w:val="004B5B99"/>
    <w:rsid w:val="004F79CA"/>
    <w:rsid w:val="005043DA"/>
    <w:rsid w:val="00523D7B"/>
    <w:rsid w:val="0056364D"/>
    <w:rsid w:val="005D7861"/>
    <w:rsid w:val="00620081"/>
    <w:rsid w:val="006274A5"/>
    <w:rsid w:val="00636B54"/>
    <w:rsid w:val="00657D90"/>
    <w:rsid w:val="00663646"/>
    <w:rsid w:val="00665569"/>
    <w:rsid w:val="00665677"/>
    <w:rsid w:val="006708D0"/>
    <w:rsid w:val="00693798"/>
    <w:rsid w:val="006A1FE5"/>
    <w:rsid w:val="006F03AD"/>
    <w:rsid w:val="007328D8"/>
    <w:rsid w:val="007338B0"/>
    <w:rsid w:val="007420AB"/>
    <w:rsid w:val="00750992"/>
    <w:rsid w:val="00752783"/>
    <w:rsid w:val="007529DD"/>
    <w:rsid w:val="00760C32"/>
    <w:rsid w:val="00780F9F"/>
    <w:rsid w:val="007846E6"/>
    <w:rsid w:val="007C3FA5"/>
    <w:rsid w:val="0082119F"/>
    <w:rsid w:val="0083036D"/>
    <w:rsid w:val="00836FE0"/>
    <w:rsid w:val="00863FF9"/>
    <w:rsid w:val="0089293D"/>
    <w:rsid w:val="008A4CEB"/>
    <w:rsid w:val="008C3496"/>
    <w:rsid w:val="00900B31"/>
    <w:rsid w:val="0094599E"/>
    <w:rsid w:val="00950916"/>
    <w:rsid w:val="00955799"/>
    <w:rsid w:val="009575D3"/>
    <w:rsid w:val="00961147"/>
    <w:rsid w:val="00972CBB"/>
    <w:rsid w:val="00974393"/>
    <w:rsid w:val="009A512B"/>
    <w:rsid w:val="009A7080"/>
    <w:rsid w:val="009A73D9"/>
    <w:rsid w:val="009B0419"/>
    <w:rsid w:val="009B4C3D"/>
    <w:rsid w:val="00A05641"/>
    <w:rsid w:val="00A07D67"/>
    <w:rsid w:val="00A20A74"/>
    <w:rsid w:val="00A45B45"/>
    <w:rsid w:val="00AA66FF"/>
    <w:rsid w:val="00AE6A9D"/>
    <w:rsid w:val="00AF39EB"/>
    <w:rsid w:val="00B22493"/>
    <w:rsid w:val="00B2282A"/>
    <w:rsid w:val="00B420EE"/>
    <w:rsid w:val="00B61679"/>
    <w:rsid w:val="00B70D13"/>
    <w:rsid w:val="00B82543"/>
    <w:rsid w:val="00B87F9D"/>
    <w:rsid w:val="00BF0C68"/>
    <w:rsid w:val="00BF785E"/>
    <w:rsid w:val="00C5117D"/>
    <w:rsid w:val="00C544DD"/>
    <w:rsid w:val="00C964DF"/>
    <w:rsid w:val="00CA3FE9"/>
    <w:rsid w:val="00CC46D8"/>
    <w:rsid w:val="00CE600A"/>
    <w:rsid w:val="00D033A7"/>
    <w:rsid w:val="00D23ADE"/>
    <w:rsid w:val="00D93482"/>
    <w:rsid w:val="00DD6372"/>
    <w:rsid w:val="00E06A1A"/>
    <w:rsid w:val="00E312F5"/>
    <w:rsid w:val="00E51E99"/>
    <w:rsid w:val="00E762BA"/>
    <w:rsid w:val="00E92607"/>
    <w:rsid w:val="00EA3C45"/>
    <w:rsid w:val="00EA5FB0"/>
    <w:rsid w:val="00EB582B"/>
    <w:rsid w:val="00EC21D3"/>
    <w:rsid w:val="00ED6D11"/>
    <w:rsid w:val="00EE3CBB"/>
    <w:rsid w:val="00EE3F8F"/>
    <w:rsid w:val="00F07BA0"/>
    <w:rsid w:val="00F100A5"/>
    <w:rsid w:val="00F10813"/>
    <w:rsid w:val="00F57752"/>
    <w:rsid w:val="00FA2D3C"/>
    <w:rsid w:val="00FC43CC"/>
    <w:rsid w:val="00FD2B48"/>
    <w:rsid w:val="00FF3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EC7BB-E244-4A96-B90D-0E4D6A63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02823"/>
    <w:rPr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3A7852"/>
    <w:pPr>
      <w:keepNext/>
      <w:widowControl w:val="0"/>
      <w:suppressAutoHyphens/>
      <w:overflowPunct w:val="0"/>
      <w:adjustRightInd w:val="0"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/>
    </w:rPr>
  </w:style>
  <w:style w:type="paragraph" w:styleId="Titolo3">
    <w:name w:val="heading 3"/>
    <w:basedOn w:val="Normale"/>
    <w:next w:val="Normale"/>
    <w:link w:val="Titolo3Carattere"/>
    <w:qFormat/>
    <w:rsid w:val="00102823"/>
    <w:pPr>
      <w:keepNext/>
      <w:outlineLvl w:val="2"/>
    </w:pPr>
    <w:rPr>
      <w:rFonts w:ascii="Book Antiqua" w:hAnsi="Book Antiqua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102823"/>
    <w:rPr>
      <w:rFonts w:ascii="Book Antiqua" w:hAnsi="Book Antiqua"/>
      <w:b/>
      <w:bCs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02823"/>
    <w:pPr>
      <w:ind w:left="708"/>
    </w:pPr>
  </w:style>
  <w:style w:type="paragraph" w:customStyle="1" w:styleId="Default">
    <w:name w:val="Default"/>
    <w:rsid w:val="00657D9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A785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A7852"/>
    <w:rPr>
      <w:rFonts w:ascii="Tahoma" w:hAnsi="Tahoma" w:cs="Tahoma"/>
      <w:sz w:val="16"/>
      <w:szCs w:val="16"/>
      <w:lang w:eastAsia="it-IT"/>
    </w:rPr>
  </w:style>
  <w:style w:type="paragraph" w:styleId="Corpodeltesto2">
    <w:name w:val="Body Text 2"/>
    <w:basedOn w:val="Normale"/>
    <w:link w:val="Corpodeltesto2Carattere"/>
    <w:uiPriority w:val="99"/>
    <w:unhideWhenUsed/>
    <w:rsid w:val="003A7852"/>
    <w:pPr>
      <w:widowControl w:val="0"/>
      <w:suppressAutoHyphens/>
      <w:overflowPunct w:val="0"/>
      <w:adjustRightInd w:val="0"/>
      <w:spacing w:after="120" w:line="480" w:lineRule="auto"/>
    </w:pPr>
    <w:rPr>
      <w:color w:val="000000"/>
      <w:kern w:val="28"/>
      <w:lang w:val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3A7852"/>
    <w:rPr>
      <w:color w:val="000000"/>
      <w:kern w:val="28"/>
      <w:sz w:val="24"/>
      <w:szCs w:val="24"/>
      <w:lang w:val="en-US" w:eastAsia="it-IT"/>
    </w:rPr>
  </w:style>
  <w:style w:type="character" w:customStyle="1" w:styleId="Titolo1Carattere">
    <w:name w:val="Titolo 1 Carattere"/>
    <w:basedOn w:val="Carpredefinitoparagrafo"/>
    <w:link w:val="Titolo1"/>
    <w:rsid w:val="003A7852"/>
    <w:rPr>
      <w:rFonts w:ascii="Cambria" w:hAnsi="Cambria"/>
      <w:b/>
      <w:bCs/>
      <w:color w:val="000000"/>
      <w:kern w:val="32"/>
      <w:sz w:val="32"/>
      <w:szCs w:val="32"/>
      <w:lang w:val="en-US" w:eastAsia="it-IT"/>
    </w:rPr>
  </w:style>
  <w:style w:type="paragraph" w:customStyle="1" w:styleId="Testonormale1">
    <w:name w:val="Testo normale1"/>
    <w:basedOn w:val="Normale"/>
    <w:rsid w:val="00EC21D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B2249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22493"/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95E2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95E2B"/>
    <w:rPr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une12320\Desktop\protocollo%20di%20intesa%20dipendenze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B834B-8752-4524-A2C0-B7943844B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protocollo di intesa dipendenze</Template>
  <TotalTime>0</TotalTime>
  <Pages>4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comune12320</dc:creator>
  <cp:lastModifiedBy>Utente Windows</cp:lastModifiedBy>
  <cp:revision>2</cp:revision>
  <cp:lastPrinted>2017-09-20T11:24:00Z</cp:lastPrinted>
  <dcterms:created xsi:type="dcterms:W3CDTF">2022-12-07T15:50:00Z</dcterms:created>
  <dcterms:modified xsi:type="dcterms:W3CDTF">2022-12-07T15:50:00Z</dcterms:modified>
</cp:coreProperties>
</file>